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tbl>
      <w:tblPr>
        <w:tblStyle w:val="a3"/>
        <w:tblpPr w:leftFromText="142" w:rightFromText="142" w:vertAnchor="text" w:tblpY="1"/>
        <w:tblW w:w="15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5267"/>
        <w:gridCol w:w="5219"/>
      </w:tblGrid>
      <w:tr w:rsidR="00836C81" w14:paraId="4220E858" w14:textId="77777777" w:rsidTr="00655A4C">
        <w:trPr>
          <w:trHeight w:val="9738"/>
        </w:trPr>
        <w:tc>
          <w:tcPr>
            <w:tcW w:w="5143" w:type="dxa"/>
            <w:vAlign w:val="center"/>
          </w:tcPr>
          <w:p w14:paraId="3FE4F2CF" w14:textId="75CEA584" w:rsidR="00AE2FC8" w:rsidRDefault="00C04D96" w:rsidP="00F96D45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13B0A9F3" wp14:editId="7B747F74">
                  <wp:extent cx="2884855" cy="6294120"/>
                  <wp:effectExtent l="0" t="0" r="10795" b="508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55" cy="629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4D43BDA6" w14:textId="77777777" w:rsidR="00AE2FC8" w:rsidRDefault="002C6058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8C909" wp14:editId="2CE52EBE">
                  <wp:extent cx="2953268" cy="6287408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435" cy="628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3ACF69F6" w14:textId="27BC805F" w:rsidR="00AE2FC8" w:rsidRDefault="00C04D96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58831" wp14:editId="549684CF">
                  <wp:extent cx="3103445" cy="627888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15" cy="62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81" w14:paraId="20A9B2BF" w14:textId="77777777" w:rsidTr="00655A4C">
        <w:trPr>
          <w:trHeight w:val="144"/>
        </w:trPr>
        <w:tc>
          <w:tcPr>
            <w:tcW w:w="5143" w:type="dxa"/>
          </w:tcPr>
          <w:p w14:paraId="037E59FB" w14:textId="1B621A95" w:rsidR="00AE2FC8" w:rsidRDefault="00C04D96" w:rsidP="00EE1183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t>5</w:t>
            </w:r>
            <w:r>
              <w:rPr>
                <w:rFonts w:hint="eastAsia"/>
              </w:rPr>
              <w:t>-1</w:t>
            </w:r>
            <w:r>
              <w:rPr>
                <w:rFonts w:hint="eastAsia"/>
              </w:rPr>
              <w:t xml:space="preserve">　元始天尊</w:t>
            </w:r>
          </w:p>
        </w:tc>
        <w:tc>
          <w:tcPr>
            <w:tcW w:w="5019" w:type="dxa"/>
          </w:tcPr>
          <w:p w14:paraId="214E95C7" w14:textId="77777777" w:rsidR="00AE2FC8" w:rsidRDefault="00F96D45" w:rsidP="00EE1183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 w:rsidR="002C6058">
              <w:rPr>
                <w:rFonts w:hint="eastAsia"/>
              </w:rPr>
              <w:t>5</w:t>
            </w:r>
            <w:r w:rsidR="00B03200">
              <w:rPr>
                <w:rFonts w:hint="eastAsia"/>
              </w:rPr>
              <w:t>-2</w:t>
            </w:r>
            <w:r w:rsidR="00B512ED">
              <w:rPr>
                <w:rFonts w:hint="eastAsia"/>
              </w:rPr>
              <w:t xml:space="preserve">　</w:t>
            </w:r>
            <w:r w:rsidR="002F6CC4">
              <w:rPr>
                <w:rFonts w:hint="eastAsia"/>
              </w:rPr>
              <w:t>霊寶</w:t>
            </w:r>
            <w:r w:rsidR="00B512ED">
              <w:rPr>
                <w:rFonts w:hint="eastAsia"/>
              </w:rPr>
              <w:t>天尊</w:t>
            </w:r>
          </w:p>
        </w:tc>
        <w:tc>
          <w:tcPr>
            <w:tcW w:w="5389" w:type="dxa"/>
          </w:tcPr>
          <w:p w14:paraId="5ED4B17B" w14:textId="1DA28106" w:rsidR="00AE2FC8" w:rsidRDefault="00C04D96" w:rsidP="00C04D96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5-3</w:t>
            </w:r>
            <w:r>
              <w:rPr>
                <w:rFonts w:hint="eastAsia"/>
              </w:rPr>
              <w:t xml:space="preserve">　道徳天尊</w:t>
            </w:r>
          </w:p>
        </w:tc>
      </w:tr>
      <w:tr w:rsidR="001629A7" w14:paraId="22B86502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293B14EB" w14:textId="218243C9" w:rsidR="00AE2FC8" w:rsidRDefault="00C04D96" w:rsidP="002F6C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6F4931" wp14:editId="5157A81A">
                  <wp:extent cx="3001010" cy="6319964"/>
                  <wp:effectExtent l="0" t="0" r="0" b="508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3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7"/>
                          <a:stretch/>
                        </pic:blipFill>
                        <pic:spPr bwMode="auto">
                          <a:xfrm>
                            <a:off x="0" y="0"/>
                            <a:ext cx="3003622" cy="632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5A9E3271" w14:textId="77777777" w:rsidR="00AE2FC8" w:rsidRDefault="00054A31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ECBA0" wp14:editId="29366FC0">
                  <wp:extent cx="2898670" cy="6295390"/>
                  <wp:effectExtent l="0" t="0" r="0" b="381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70" cy="629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0202064D" w14:textId="2AD8DC57" w:rsidR="00AE2FC8" w:rsidRDefault="00C04D96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9C8D9" wp14:editId="2CEB2578">
                  <wp:extent cx="2796540" cy="6302451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24" cy="630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9A7" w14:paraId="2067EF49" w14:textId="77777777" w:rsidTr="00655A4C">
        <w:trPr>
          <w:trHeight w:val="144"/>
        </w:trPr>
        <w:tc>
          <w:tcPr>
            <w:tcW w:w="5143" w:type="dxa"/>
          </w:tcPr>
          <w:p w14:paraId="1707B794" w14:textId="26B24157" w:rsidR="00AE2FC8" w:rsidRDefault="00C04D96" w:rsidP="00C04D96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5-4</w:t>
            </w:r>
            <w:r>
              <w:rPr>
                <w:rFonts w:hint="eastAsia"/>
              </w:rPr>
              <w:t xml:space="preserve">　玉皇星主</w:t>
            </w:r>
          </w:p>
        </w:tc>
        <w:tc>
          <w:tcPr>
            <w:tcW w:w="5019" w:type="dxa"/>
          </w:tcPr>
          <w:p w14:paraId="1E1A5593" w14:textId="3ADCCC6B" w:rsidR="00AE2FC8" w:rsidRDefault="00B512ED" w:rsidP="00EE1183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 w:rsidR="00054A31">
              <w:rPr>
                <w:rFonts w:hint="eastAsia"/>
              </w:rPr>
              <w:t>5</w:t>
            </w:r>
            <w:r w:rsidR="00B03200">
              <w:rPr>
                <w:rFonts w:hint="eastAsia"/>
              </w:rPr>
              <w:t>-5</w:t>
            </w:r>
            <w:r>
              <w:rPr>
                <w:rFonts w:hint="eastAsia"/>
              </w:rPr>
              <w:t xml:space="preserve">　</w:t>
            </w:r>
            <w:r w:rsidR="00AA2100">
              <w:rPr>
                <w:rFonts w:hint="eastAsia"/>
              </w:rPr>
              <w:t>星</w:t>
            </w:r>
            <w:r w:rsidR="002F6CC4">
              <w:rPr>
                <w:rFonts w:hint="eastAsia"/>
              </w:rPr>
              <w:t>主</w:t>
            </w:r>
          </w:p>
        </w:tc>
        <w:tc>
          <w:tcPr>
            <w:tcW w:w="5389" w:type="dxa"/>
          </w:tcPr>
          <w:p w14:paraId="7351B3B4" w14:textId="4135C01E" w:rsidR="00AE2FC8" w:rsidRDefault="00C04D96" w:rsidP="00EE1183">
            <w:pPr>
              <w:ind w:firstLineChars="100" w:firstLine="210"/>
            </w:pPr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5-6</w:t>
            </w:r>
            <w:r>
              <w:rPr>
                <w:rFonts w:hint="eastAsia"/>
              </w:rPr>
              <w:t xml:space="preserve">　天府号</w:t>
            </w:r>
          </w:p>
        </w:tc>
      </w:tr>
      <w:tr w:rsidR="00AF2774" w14:paraId="11579CA2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4E5396C4" w14:textId="7C3D51EE" w:rsidR="00B512ED" w:rsidRDefault="00C04D96" w:rsidP="00836C8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7D2380" wp14:editId="76C7D211">
                  <wp:extent cx="2807970" cy="6313258"/>
                  <wp:effectExtent l="0" t="0" r="11430" b="1143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631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77CBAF79" w14:textId="77777777" w:rsidR="00B512ED" w:rsidRDefault="00E3713C" w:rsidP="00836C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F2A01B" wp14:editId="41F510D0">
                  <wp:extent cx="2940812" cy="6287751"/>
                  <wp:effectExtent l="0" t="0" r="5715" b="1206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821" cy="628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5C179FBA" w14:textId="6AD2DDF2" w:rsidR="00B512ED" w:rsidRDefault="00C04D96" w:rsidP="00836C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96BD9" wp14:editId="36CB4311">
                  <wp:extent cx="2816224" cy="6287243"/>
                  <wp:effectExtent l="0" t="0" r="381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56" cy="628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3798E017" w14:textId="77777777" w:rsidTr="00655A4C">
        <w:trPr>
          <w:trHeight w:val="144"/>
        </w:trPr>
        <w:tc>
          <w:tcPr>
            <w:tcW w:w="5143" w:type="dxa"/>
          </w:tcPr>
          <w:p w14:paraId="6920A234" w14:textId="09DAE260" w:rsidR="00ED57D6" w:rsidRDefault="00C04D96" w:rsidP="00C04D96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5-7</w:t>
            </w:r>
            <w:r>
              <w:rPr>
                <w:rFonts w:hint="eastAsia"/>
              </w:rPr>
              <w:t xml:space="preserve">　地府号</w:t>
            </w:r>
          </w:p>
        </w:tc>
        <w:tc>
          <w:tcPr>
            <w:tcW w:w="5019" w:type="dxa"/>
          </w:tcPr>
          <w:p w14:paraId="23FB9D4D" w14:textId="6F141C69" w:rsidR="00B512ED" w:rsidRDefault="00B512ED" w:rsidP="00EE1183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 w:rsidR="00421F9D">
              <w:rPr>
                <w:rFonts w:hint="eastAsia"/>
              </w:rPr>
              <w:t>5</w:t>
            </w:r>
            <w:r w:rsidR="00B03200">
              <w:rPr>
                <w:rFonts w:hint="eastAsia"/>
              </w:rPr>
              <w:t>-8</w:t>
            </w:r>
            <w:r>
              <w:rPr>
                <w:rFonts w:hint="eastAsia"/>
              </w:rPr>
              <w:t xml:space="preserve">　</w:t>
            </w:r>
            <w:r w:rsidR="00ED57D6">
              <w:rPr>
                <w:rFonts w:hint="eastAsia"/>
              </w:rPr>
              <w:t>張天師</w:t>
            </w:r>
            <w:r w:rsidR="008B5E6B">
              <w:rPr>
                <w:rFonts w:hint="eastAsia"/>
              </w:rPr>
              <w:t>号</w:t>
            </w:r>
          </w:p>
        </w:tc>
        <w:tc>
          <w:tcPr>
            <w:tcW w:w="5389" w:type="dxa"/>
          </w:tcPr>
          <w:p w14:paraId="06CE68D8" w14:textId="2D2B3D17" w:rsidR="00B512ED" w:rsidRDefault="00C04D96" w:rsidP="00EE1183">
            <w:pPr>
              <w:ind w:firstLineChars="150" w:firstLine="315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5-9</w:t>
            </w:r>
            <w:r>
              <w:rPr>
                <w:rFonts w:hint="eastAsia"/>
              </w:rPr>
              <w:t xml:space="preserve">　李天師号</w:t>
            </w:r>
          </w:p>
        </w:tc>
      </w:tr>
      <w:tr w:rsidR="00AF2774" w14:paraId="0A96777A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7ED99FFA" w14:textId="12D6491D" w:rsidR="00B512ED" w:rsidRDefault="007727E0" w:rsidP="00ED57D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BF9E20" wp14:editId="6F21FB21">
                  <wp:extent cx="2802255" cy="6170503"/>
                  <wp:effectExtent l="0" t="0" r="0" b="190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14" cy="617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7DDB40EA" w14:textId="61BBCDD6" w:rsidR="00B512ED" w:rsidRDefault="007727E0" w:rsidP="00ED57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47BBB" wp14:editId="7E9BB1D6">
                  <wp:extent cx="2829241" cy="6172781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45" cy="617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5F563E07" w14:textId="5A08A2DB" w:rsidR="00B512ED" w:rsidRDefault="00C16EB8" w:rsidP="00ED57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5C924A" wp14:editId="3264D57C">
                  <wp:extent cx="2793439" cy="6340518"/>
                  <wp:effectExtent l="0" t="0" r="635" b="9525"/>
                  <wp:docPr id="640" name="図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93" cy="634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0CFABB52" w14:textId="77777777" w:rsidTr="00655A4C">
        <w:trPr>
          <w:trHeight w:val="144"/>
        </w:trPr>
        <w:tc>
          <w:tcPr>
            <w:tcW w:w="5143" w:type="dxa"/>
          </w:tcPr>
          <w:p w14:paraId="49722A22" w14:textId="0B657DBD" w:rsidR="00B512ED" w:rsidRDefault="00C16EB8" w:rsidP="007727E0">
            <w:r>
              <w:t xml:space="preserve">  </w:t>
            </w:r>
            <w:r w:rsidR="007727E0">
              <w:rPr>
                <w:rFonts w:hint="eastAsia"/>
              </w:rPr>
              <w:t>図</w:t>
            </w:r>
            <w:r w:rsidR="007727E0">
              <w:rPr>
                <w:rFonts w:hint="eastAsia"/>
              </w:rPr>
              <w:t>5-11</w:t>
            </w:r>
            <w:r w:rsidR="007727E0">
              <w:rPr>
                <w:rFonts w:hint="eastAsia"/>
              </w:rPr>
              <w:t xml:space="preserve">　馬元帥号</w:t>
            </w:r>
          </w:p>
        </w:tc>
        <w:tc>
          <w:tcPr>
            <w:tcW w:w="5019" w:type="dxa"/>
          </w:tcPr>
          <w:p w14:paraId="3BC737A3" w14:textId="3AF6B6B8" w:rsidR="00B512ED" w:rsidRDefault="007727E0" w:rsidP="00EE1183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5-1</w:t>
            </w:r>
            <w:r>
              <w:t>2</w:t>
            </w:r>
            <w:r>
              <w:rPr>
                <w:rFonts w:hint="eastAsia"/>
              </w:rPr>
              <w:t xml:space="preserve">　王霊官号</w:t>
            </w:r>
          </w:p>
        </w:tc>
        <w:tc>
          <w:tcPr>
            <w:tcW w:w="5389" w:type="dxa"/>
          </w:tcPr>
          <w:p w14:paraId="64AE4786" w14:textId="32F103AE" w:rsidR="00B512ED" w:rsidRDefault="00C16EB8" w:rsidP="00EE1183">
            <w:pPr>
              <w:ind w:firstLineChars="150" w:firstLine="315"/>
            </w:pPr>
            <w:r>
              <w:rPr>
                <w:rFonts w:hint="eastAsia"/>
              </w:rPr>
              <w:t>図</w:t>
            </w:r>
            <w:r>
              <w:t>5</w:t>
            </w:r>
            <w:r>
              <w:rPr>
                <w:rFonts w:hint="eastAsia"/>
              </w:rPr>
              <w:t>-14</w:t>
            </w:r>
            <w:r>
              <w:rPr>
                <w:rFonts w:hint="eastAsia"/>
              </w:rPr>
              <w:t xml:space="preserve">　海旙</w:t>
            </w:r>
            <w:r w:rsidR="0014274D">
              <w:rPr>
                <w:rFonts w:hint="eastAsia"/>
              </w:rPr>
              <w:t>号</w:t>
            </w:r>
          </w:p>
        </w:tc>
      </w:tr>
      <w:tr w:rsidR="00AF2774" w14:paraId="23DE7823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09F0F1E3" w14:textId="4B33F950" w:rsidR="00B512ED" w:rsidRDefault="00C16EB8" w:rsidP="00B512E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F05199" wp14:editId="557724C3">
                  <wp:extent cx="2599236" cy="6099463"/>
                  <wp:effectExtent l="19050" t="0" r="0" b="0"/>
                  <wp:docPr id="643" name="図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7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39" cy="610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7B7C54AC" w14:textId="698707A6" w:rsidR="00B512ED" w:rsidRDefault="00C16EB8" w:rsidP="00B51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D5DF1" wp14:editId="5949E34E">
                  <wp:extent cx="3207984" cy="6172965"/>
                  <wp:effectExtent l="0" t="0" r="0" b="0"/>
                  <wp:docPr id="646" name="図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9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61" cy="617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BC94810" w14:textId="02A211D0" w:rsidR="00B512ED" w:rsidRDefault="00C16EB8" w:rsidP="00B51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21050" wp14:editId="648885EF">
                  <wp:extent cx="2817495" cy="6231593"/>
                  <wp:effectExtent l="0" t="0" r="1905" b="0"/>
                  <wp:docPr id="642" name="図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994" cy="623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0A80846C" w14:textId="77777777" w:rsidTr="00655A4C">
        <w:trPr>
          <w:trHeight w:val="144"/>
        </w:trPr>
        <w:tc>
          <w:tcPr>
            <w:tcW w:w="5143" w:type="dxa"/>
          </w:tcPr>
          <w:p w14:paraId="28B3A6F7" w14:textId="4FE34294" w:rsidR="00B512ED" w:rsidRDefault="00C16EB8" w:rsidP="00570A59">
            <w:pPr>
              <w:ind w:firstLineChars="50" w:firstLine="105"/>
            </w:pPr>
            <w:r>
              <w:t xml:space="preserve">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5-15</w:t>
            </w:r>
            <w:r>
              <w:rPr>
                <w:rFonts w:hint="eastAsia"/>
              </w:rPr>
              <w:t xml:space="preserve">　十殿号</w:t>
            </w:r>
          </w:p>
        </w:tc>
        <w:tc>
          <w:tcPr>
            <w:tcW w:w="5019" w:type="dxa"/>
          </w:tcPr>
          <w:p w14:paraId="0F1919D1" w14:textId="6BE4C863" w:rsidR="00B512ED" w:rsidRDefault="00C16EB8" w:rsidP="000F2C7B"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5-16</w:t>
            </w:r>
            <w:r>
              <w:rPr>
                <w:rFonts w:hint="eastAsia"/>
              </w:rPr>
              <w:t xml:space="preserve">　海旙全寧号</w:t>
            </w:r>
          </w:p>
        </w:tc>
        <w:tc>
          <w:tcPr>
            <w:tcW w:w="5389" w:type="dxa"/>
          </w:tcPr>
          <w:p w14:paraId="5100105C" w14:textId="1AAF9783" w:rsidR="00B512ED" w:rsidRDefault="000F2C7B" w:rsidP="00EE1183">
            <w:pPr>
              <w:ind w:firstLineChars="50" w:firstLine="105"/>
            </w:pPr>
            <w:r>
              <w:t xml:space="preserve">  </w:t>
            </w:r>
            <w:r w:rsidR="00C16EB8">
              <w:rPr>
                <w:rFonts w:hint="eastAsia"/>
              </w:rPr>
              <w:t>図</w:t>
            </w:r>
            <w:r w:rsidR="00C16EB8">
              <w:t>5-17-1</w:t>
            </w:r>
            <w:r w:rsidR="00C16EB8">
              <w:rPr>
                <w:rFonts w:hint="eastAsia"/>
              </w:rPr>
              <w:t xml:space="preserve">　太尉号</w:t>
            </w:r>
          </w:p>
        </w:tc>
      </w:tr>
      <w:tr w:rsidR="00AF2774" w14:paraId="657C8B89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5CC13C71" w14:textId="06187556" w:rsidR="00FC5537" w:rsidRDefault="000F2C7B" w:rsidP="000F2C7B">
            <w:r>
              <w:rPr>
                <w:noProof/>
              </w:rPr>
              <w:lastRenderedPageBreak/>
              <w:drawing>
                <wp:inline distT="0" distB="0" distL="0" distR="0" wp14:anchorId="735A238E" wp14:editId="6412EB15">
                  <wp:extent cx="3018412" cy="6318140"/>
                  <wp:effectExtent l="0" t="0" r="4445" b="6985"/>
                  <wp:docPr id="647" name="図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9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12" cy="631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7C38927D" w14:textId="77777777" w:rsidR="00534F5E" w:rsidRDefault="00776672" w:rsidP="00773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8C731" wp14:editId="0C26579B">
                  <wp:extent cx="2953616" cy="6329350"/>
                  <wp:effectExtent l="0" t="0" r="0" b="0"/>
                  <wp:docPr id="644" name="図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21" cy="633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2158C4A4" w14:textId="44D15F11" w:rsidR="00534F5E" w:rsidRDefault="000F2C7B" w:rsidP="0077333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F38F23B" wp14:editId="0D599D18">
                  <wp:extent cx="2974340" cy="6328297"/>
                  <wp:effectExtent l="0" t="0" r="0" b="0"/>
                  <wp:docPr id="649" name="図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91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4" r="24280" b="7193"/>
                          <a:stretch/>
                        </pic:blipFill>
                        <pic:spPr bwMode="auto">
                          <a:xfrm>
                            <a:off x="0" y="0"/>
                            <a:ext cx="2976368" cy="633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7B735C2D" w14:textId="77777777" w:rsidTr="00655A4C">
        <w:trPr>
          <w:trHeight w:val="355"/>
        </w:trPr>
        <w:tc>
          <w:tcPr>
            <w:tcW w:w="5143" w:type="dxa"/>
          </w:tcPr>
          <w:p w14:paraId="7601FD4E" w14:textId="590F06F9" w:rsidR="00534F5E" w:rsidRDefault="000F2C7B" w:rsidP="000F2C7B">
            <w:r>
              <w:rPr>
                <w:rFonts w:hint="eastAsia"/>
              </w:rPr>
              <w:t>図</w:t>
            </w:r>
            <w:r>
              <w:t>5</w:t>
            </w:r>
            <w:r>
              <w:rPr>
                <w:rFonts w:hint="eastAsia"/>
              </w:rPr>
              <w:t>-17-2</w:t>
            </w:r>
            <w:r>
              <w:rPr>
                <w:rFonts w:hint="eastAsia"/>
              </w:rPr>
              <w:t xml:space="preserve">　太尉全寧号</w:t>
            </w:r>
          </w:p>
        </w:tc>
        <w:tc>
          <w:tcPr>
            <w:tcW w:w="5019" w:type="dxa"/>
          </w:tcPr>
          <w:p w14:paraId="455F80D0" w14:textId="7BE07A6B" w:rsidR="00534F5E" w:rsidRDefault="00534F5E" w:rsidP="00EE1183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 w:rsidR="008B5E6B">
              <w:rPr>
                <w:rFonts w:hint="eastAsia"/>
              </w:rPr>
              <w:t>5-1</w:t>
            </w:r>
            <w:r w:rsidR="00570A59">
              <w:t>8-1</w:t>
            </w:r>
            <w:r w:rsidR="00AF2774">
              <w:rPr>
                <w:rFonts w:hint="eastAsia"/>
              </w:rPr>
              <w:t xml:space="preserve">　三将軍</w:t>
            </w:r>
          </w:p>
        </w:tc>
        <w:tc>
          <w:tcPr>
            <w:tcW w:w="5389" w:type="dxa"/>
          </w:tcPr>
          <w:p w14:paraId="7BDD7F8E" w14:textId="710B7C22" w:rsidR="00534F5E" w:rsidRDefault="00570A59" w:rsidP="000F2C7B">
            <w:r>
              <w:t xml:space="preserve"> </w:t>
            </w:r>
            <w:r w:rsidR="000F2C7B">
              <w:t xml:space="preserve">  </w:t>
            </w:r>
            <w:r w:rsidR="000F2C7B">
              <w:rPr>
                <w:rFonts w:hint="eastAsia"/>
              </w:rPr>
              <w:t>図</w:t>
            </w:r>
            <w:r w:rsidR="000F2C7B">
              <w:rPr>
                <w:rFonts w:hint="eastAsia"/>
              </w:rPr>
              <w:t>5-1</w:t>
            </w:r>
            <w:r w:rsidR="000F2C7B">
              <w:t>8-2</w:t>
            </w:r>
            <w:r w:rsidR="000F2C7B">
              <w:rPr>
                <w:rFonts w:hint="eastAsia"/>
              </w:rPr>
              <w:t xml:space="preserve">　三将軍全寧号</w:t>
            </w:r>
          </w:p>
        </w:tc>
      </w:tr>
      <w:tr w:rsidR="00FC5537" w14:paraId="6988208C" w14:textId="77777777" w:rsidTr="00EE0F9B">
        <w:trPr>
          <w:trHeight w:val="9639"/>
        </w:trPr>
        <w:tc>
          <w:tcPr>
            <w:tcW w:w="5143" w:type="dxa"/>
            <w:vAlign w:val="center"/>
          </w:tcPr>
          <w:p w14:paraId="13A41247" w14:textId="2A9EFC33" w:rsidR="00FC5537" w:rsidRDefault="000F2C7B" w:rsidP="00FC5537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03DE73A" wp14:editId="6CE7CD9E">
                  <wp:extent cx="3045540" cy="6005015"/>
                  <wp:effectExtent l="0" t="0" r="0" b="0"/>
                  <wp:docPr id="651" name="図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0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97" cy="601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185DDEE0" w14:textId="77777777" w:rsidR="00FC5537" w:rsidRDefault="00FC5537" w:rsidP="00FC55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1D69A25" wp14:editId="7F7DDF20">
                  <wp:extent cx="2713144" cy="5936776"/>
                  <wp:effectExtent l="0" t="0" r="0" b="0"/>
                  <wp:docPr id="645" name="図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6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695" cy="593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43BE9E0" w14:textId="22657DFC" w:rsidR="00FC5537" w:rsidRDefault="00FC5537" w:rsidP="00FC5537">
            <w:pPr>
              <w:jc w:val="center"/>
            </w:pPr>
          </w:p>
        </w:tc>
      </w:tr>
      <w:tr w:rsidR="00FC5537" w14:paraId="7647130A" w14:textId="77777777" w:rsidTr="00655A4C">
        <w:trPr>
          <w:trHeight w:val="355"/>
        </w:trPr>
        <w:tc>
          <w:tcPr>
            <w:tcW w:w="5143" w:type="dxa"/>
          </w:tcPr>
          <w:p w14:paraId="26558376" w14:textId="12AAB597" w:rsidR="00FC5537" w:rsidRDefault="000F2C7B">
            <w:r>
              <w:rPr>
                <w:rFonts w:hint="eastAsia"/>
              </w:rPr>
              <w:t>図</w:t>
            </w:r>
            <w:r>
              <w:t>5</w:t>
            </w:r>
            <w:r>
              <w:rPr>
                <w:rFonts w:hint="eastAsia"/>
              </w:rPr>
              <w:t xml:space="preserve">-19 </w:t>
            </w:r>
            <w:r>
              <w:rPr>
                <w:rFonts w:hint="eastAsia"/>
              </w:rPr>
              <w:t>総壇</w:t>
            </w:r>
          </w:p>
        </w:tc>
        <w:tc>
          <w:tcPr>
            <w:tcW w:w="5019" w:type="dxa"/>
          </w:tcPr>
          <w:p w14:paraId="39A10F39" w14:textId="18B38BA9" w:rsidR="00FC5537" w:rsidRDefault="008B5E6B" w:rsidP="00EE1183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>
              <w:t>5-21</w:t>
            </w:r>
            <w:r>
              <w:rPr>
                <w:rFonts w:hint="eastAsia"/>
              </w:rPr>
              <w:t xml:space="preserve">　</w:t>
            </w:r>
            <w:r w:rsidR="00FC5537">
              <w:rPr>
                <w:rFonts w:hint="eastAsia"/>
              </w:rPr>
              <w:t>庫官</w:t>
            </w:r>
          </w:p>
        </w:tc>
        <w:tc>
          <w:tcPr>
            <w:tcW w:w="5389" w:type="dxa"/>
          </w:tcPr>
          <w:p w14:paraId="72D1D0E0" w14:textId="076D999C" w:rsidR="00FC5537" w:rsidRDefault="00FC5537" w:rsidP="00EE1183">
            <w:pPr>
              <w:ind w:firstLineChars="50" w:firstLine="105"/>
            </w:pPr>
          </w:p>
        </w:tc>
      </w:tr>
    </w:tbl>
    <w:p w14:paraId="1FB2559B" w14:textId="77777777" w:rsidR="003D3BFB" w:rsidRDefault="003D3BFB" w:rsidP="00655A4C"/>
    <w:sectPr w:rsidR="003D3BFB" w:rsidSect="00A167D2">
      <w:headerReference w:type="default" r:id="rId28"/>
      <w:footerReference w:type="default" r:id="rId29"/>
      <w:pgSz w:w="16838" w:h="11906" w:orient="landscape"/>
      <w:pgMar w:top="720" w:right="720" w:bottom="720" w:left="720" w:header="851" w:footer="397" w:gutter="0"/>
      <w:pgNumType w:start="21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85F9E6" w14:textId="77777777" w:rsidR="00E9187C" w:rsidRDefault="00E9187C" w:rsidP="00AE2FC8">
      <w:r>
        <w:separator/>
      </w:r>
    </w:p>
  </w:endnote>
  <w:endnote w:type="continuationSeparator" w:id="0">
    <w:p w14:paraId="55573466" w14:textId="77777777" w:rsidR="00E9187C" w:rsidRDefault="00E9187C" w:rsidP="00AE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1062314"/>
      <w:docPartObj>
        <w:docPartGallery w:val="Page Numbers (Bottom of Page)"/>
        <w:docPartUnique/>
      </w:docPartObj>
    </w:sdtPr>
    <w:sdtEndPr/>
    <w:sdtContent>
      <w:p w14:paraId="0AB40D7B" w14:textId="3105A7E6" w:rsidR="00FC5537" w:rsidRDefault="00FC5537">
        <w:pPr>
          <w:pStyle w:val="a6"/>
        </w:pPr>
        <w:r>
          <w:rPr>
            <w:rFonts w:hint="eastAsia"/>
          </w:rPr>
          <w:t xml:space="preserve">                                                                </w:t>
        </w:r>
        <w:r w:rsidR="00263A73">
          <w:rPr>
            <w:rFonts w:hint="eastAsia"/>
          </w:rPr>
          <w:t xml:space="preserve">                      </w:t>
        </w:r>
        <w:r w:rsidR="00263A73">
          <w:rPr>
            <w:rFonts w:hint="eastAsia"/>
          </w:rPr>
          <w:t xml:space="preserve">　　</w:t>
        </w:r>
        <w:r w:rsidR="00C44342">
          <w:rPr>
            <w:rFonts w:hint="eastAsia"/>
          </w:rPr>
          <w:t xml:space="preserve">　　　</w:t>
        </w:r>
        <w:r w:rsidR="004B40AC">
          <w:rPr>
            <w:rFonts w:hint="eastAsia"/>
          </w:rPr>
          <w:t>[</w:t>
        </w:r>
        <w:r w:rsidR="00775FB4">
          <w:rPr>
            <w:rFonts w:hint="eastAsia"/>
          </w:rPr>
          <w:t>湖南省永州市江華瑤</w:t>
        </w:r>
        <w:r w:rsidR="00263A73">
          <w:rPr>
            <w:rFonts w:hint="eastAsia"/>
          </w:rPr>
          <w:t>族自治県両岔</w:t>
        </w:r>
        <w:r w:rsidR="00C44342">
          <w:rPr>
            <w:rFonts w:hint="eastAsia"/>
          </w:rPr>
          <w:t>河</w:t>
        </w:r>
        <w:r w:rsidR="00263A73">
          <w:rPr>
            <w:rFonts w:hint="eastAsia"/>
          </w:rPr>
          <w:t>郷両岔河村</w:t>
        </w:r>
        <w:r>
          <w:rPr>
            <w:rFonts w:hint="eastAsia"/>
          </w:rPr>
          <w:t>神画</w:t>
        </w:r>
        <w:r>
          <w:rPr>
            <w:rFonts w:hint="eastAsia"/>
          </w:rPr>
          <w:t>]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76766" w14:textId="77777777" w:rsidR="00E9187C" w:rsidRDefault="00E9187C" w:rsidP="00AE2FC8">
      <w:r>
        <w:separator/>
      </w:r>
    </w:p>
  </w:footnote>
  <w:footnote w:type="continuationSeparator" w:id="0">
    <w:p w14:paraId="184DE163" w14:textId="77777777" w:rsidR="00E9187C" w:rsidRDefault="00E9187C" w:rsidP="00AE2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4CD3A" w14:textId="18234BA9" w:rsidR="006C3FA5" w:rsidRDefault="00C44342">
    <w:pPr>
      <w:pStyle w:val="a4"/>
    </w:pPr>
    <w:r>
      <w:rPr>
        <w:noProof/>
      </w:rPr>
      <w:pict w14:anchorId="2CBD86C7">
        <v:rect id="四角形 650" o:spid="_x0000_s2049" style="position:absolute;left:0;text-align:left;margin-left:0;margin-top:0;width:44.55pt;height:31.05pt;rotation:180;flip:x;z-index:251659264;visibility:visible;mso-wrap-style:square;mso-width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" filled="f" fillcolor="#c0504d" stroked="f" strokecolor="#5c83b4" strokeweight="2.25pt">
          <v:textbox inset=",0,,0">
            <w:txbxContent>
              <w:p w14:paraId="7DE8399C" w14:textId="77777777" w:rsidR="00FC5537" w:rsidRDefault="00764E8D" w:rsidP="00EE1183">
                <w:pPr>
                  <w:pBdr>
                    <w:top w:val="single" w:sz="4" w:space="1" w:color="7F7F7F" w:themeColor="background1" w:themeShade="7F"/>
                  </w:pBdr>
                  <w:rPr>
                    <w:color w:val="C0504D" w:themeColor="accent2"/>
                  </w:rPr>
                </w:pPr>
                <w:r>
                  <w:fldChar w:fldCharType="begin"/>
                </w:r>
                <w:r w:rsidR="00FC5537">
                  <w:instrText>PAGE   \* MERGEFORMAT</w:instrText>
                </w:r>
                <w:r>
                  <w:fldChar w:fldCharType="separate"/>
                </w:r>
                <w:r w:rsidR="00C44342" w:rsidRPr="00C44342">
                  <w:rPr>
                    <w:noProof/>
                    <w:color w:val="C0504D" w:themeColor="accent2"/>
                    <w:lang w:val="ja-JP"/>
                  </w:rPr>
                  <w:t>27</w:t>
                </w:r>
                <w:r>
                  <w:rPr>
                    <w:color w:val="C0504D" w:themeColor="accent2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2FC8"/>
    <w:rsid w:val="00054A31"/>
    <w:rsid w:val="00063107"/>
    <w:rsid w:val="000F2C7B"/>
    <w:rsid w:val="0014274D"/>
    <w:rsid w:val="001629A7"/>
    <w:rsid w:val="001E46C5"/>
    <w:rsid w:val="0026175E"/>
    <w:rsid w:val="00263A73"/>
    <w:rsid w:val="00274245"/>
    <w:rsid w:val="002B5380"/>
    <w:rsid w:val="002C6058"/>
    <w:rsid w:val="002F6CC4"/>
    <w:rsid w:val="003031D0"/>
    <w:rsid w:val="003D05EE"/>
    <w:rsid w:val="003D3BFB"/>
    <w:rsid w:val="003D76E1"/>
    <w:rsid w:val="00421F9D"/>
    <w:rsid w:val="004327BB"/>
    <w:rsid w:val="0045068C"/>
    <w:rsid w:val="00461412"/>
    <w:rsid w:val="00490DC8"/>
    <w:rsid w:val="004B40AC"/>
    <w:rsid w:val="004B4E2B"/>
    <w:rsid w:val="004C49F5"/>
    <w:rsid w:val="004C6BF5"/>
    <w:rsid w:val="004F42C2"/>
    <w:rsid w:val="005015CB"/>
    <w:rsid w:val="00534F5E"/>
    <w:rsid w:val="00570A59"/>
    <w:rsid w:val="00603C05"/>
    <w:rsid w:val="00655A4C"/>
    <w:rsid w:val="006816B3"/>
    <w:rsid w:val="006C3FA5"/>
    <w:rsid w:val="00702E44"/>
    <w:rsid w:val="00764E8D"/>
    <w:rsid w:val="007727E0"/>
    <w:rsid w:val="0077333A"/>
    <w:rsid w:val="00775FB4"/>
    <w:rsid w:val="00776672"/>
    <w:rsid w:val="008223A1"/>
    <w:rsid w:val="00836C81"/>
    <w:rsid w:val="008B5E6B"/>
    <w:rsid w:val="009206DD"/>
    <w:rsid w:val="0097112D"/>
    <w:rsid w:val="009808EA"/>
    <w:rsid w:val="009F47B1"/>
    <w:rsid w:val="00A167D2"/>
    <w:rsid w:val="00A9657D"/>
    <w:rsid w:val="00AA2100"/>
    <w:rsid w:val="00AC7DB4"/>
    <w:rsid w:val="00AE2FC8"/>
    <w:rsid w:val="00AF2774"/>
    <w:rsid w:val="00B03200"/>
    <w:rsid w:val="00B5085D"/>
    <w:rsid w:val="00B512ED"/>
    <w:rsid w:val="00BC71E1"/>
    <w:rsid w:val="00C04D96"/>
    <w:rsid w:val="00C16EB8"/>
    <w:rsid w:val="00C44342"/>
    <w:rsid w:val="00D121F4"/>
    <w:rsid w:val="00DD36CA"/>
    <w:rsid w:val="00DE2805"/>
    <w:rsid w:val="00DF6ACC"/>
    <w:rsid w:val="00E12434"/>
    <w:rsid w:val="00E3713C"/>
    <w:rsid w:val="00E9187C"/>
    <w:rsid w:val="00ED57D6"/>
    <w:rsid w:val="00EE0F9B"/>
    <w:rsid w:val="00EE1183"/>
    <w:rsid w:val="00F011DC"/>
    <w:rsid w:val="00F2489A"/>
    <w:rsid w:val="00F96D45"/>
    <w:rsid w:val="00FC5537"/>
    <w:rsid w:val="00FD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v:textbox inset="5.85pt,.7pt,5.85pt,.7pt"/>
    </o:shapedefaults>
    <o:shapelayout v:ext="edit">
      <o:idmap v:ext="edit" data="1"/>
    </o:shapelayout>
  </w:shapeDefaults>
  <w:decimalSymbol w:val="."/>
  <w:listSeparator w:val=","/>
  <w14:docId w14:val="2FDC74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E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6C093-5574-43F9-8B8A-0E66880D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E2AEA27B</Template>
  <TotalTime>71</TotalTime>
  <Pages>7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ヤオ研</dc:creator>
  <cp:lastModifiedBy>馬 路(r201470186fx)</cp:lastModifiedBy>
  <cp:revision>30</cp:revision>
  <cp:lastPrinted>2014-11-27T07:54:00Z</cp:lastPrinted>
  <dcterms:created xsi:type="dcterms:W3CDTF">2014-05-06T01:42:00Z</dcterms:created>
  <dcterms:modified xsi:type="dcterms:W3CDTF">2014-11-27T07:58:00Z</dcterms:modified>
</cp:coreProperties>
</file>